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9ED" w:rsidRPr="00BE29ED" w:rsidRDefault="00BE29ED" w:rsidP="00BE29ED">
      <w:pPr>
        <w:rPr>
          <w:color w:val="000000"/>
          <w:sz w:val="22"/>
        </w:rPr>
      </w:pPr>
    </w:p>
    <w:p w:rsidR="00BE29ED" w:rsidRPr="00BE29ED" w:rsidRDefault="00BE29ED" w:rsidP="00BE29ED">
      <w:pPr>
        <w:rPr>
          <w:b/>
          <w:sz w:val="22"/>
        </w:rPr>
      </w:pPr>
      <w:r w:rsidRPr="00BE29ED">
        <w:rPr>
          <w:b/>
          <w:color w:val="000000"/>
          <w:sz w:val="22"/>
        </w:rPr>
        <w:t xml:space="preserve">Har du talt med </w:t>
      </w:r>
      <w:r w:rsidR="005D4CBB">
        <w:rPr>
          <w:b/>
          <w:color w:val="000000"/>
          <w:sz w:val="22"/>
        </w:rPr>
        <w:t>din familie eller bekendte</w:t>
      </w:r>
      <w:r w:rsidRPr="00BE29ED">
        <w:rPr>
          <w:b/>
          <w:color w:val="000000"/>
          <w:sz w:val="22"/>
        </w:rPr>
        <w:t xml:space="preserve"> om kontaktbedrageri og tricktyveri? </w:t>
      </w:r>
    </w:p>
    <w:p w:rsidR="001515E8" w:rsidRPr="00261A8C" w:rsidRDefault="001515E8" w:rsidP="00955929">
      <w:pPr>
        <w:pStyle w:val="Overskrift1"/>
        <w:spacing w:line="276" w:lineRule="auto"/>
        <w:jc w:val="both"/>
        <w:rPr>
          <w:b/>
        </w:rPr>
      </w:pPr>
    </w:p>
    <w:p w:rsidR="00BE29ED" w:rsidRDefault="00BE29ED" w:rsidP="00BE29ED">
      <w:r>
        <w:t xml:space="preserve">Nordsjællands Politi oplever </w:t>
      </w:r>
      <w:r>
        <w:rPr>
          <w:color w:val="000000"/>
        </w:rPr>
        <w:t xml:space="preserve">i øjeblikket </w:t>
      </w:r>
      <w:r>
        <w:t>en stigning i antallet af kontaktbedragerier og tricktyverier. Her går gerningspersonerne målrettet efter ældre borgere.</w:t>
      </w:r>
    </w:p>
    <w:p w:rsidR="00BE29ED" w:rsidRDefault="00BE29ED" w:rsidP="00BE29ED"/>
    <w:p w:rsidR="00BE29ED" w:rsidRDefault="00BE29ED" w:rsidP="00BE29ED">
      <w:r>
        <w:t>Ved at udgive sig for at være fra banken, politiet eller en anden myndighed forsøger de at skaffe sig adgang til de forurettedes konti, personlige oplysninger, og i flere tilfælde møder de fysisk op på borgernes adresse for at hente hævekort.</w:t>
      </w:r>
    </w:p>
    <w:p w:rsidR="00BE29ED" w:rsidRDefault="00BE29ED" w:rsidP="00BE29ED"/>
    <w:p w:rsidR="00BE29ED" w:rsidRDefault="00BE29ED" w:rsidP="00BE29ED">
      <w:r>
        <w:t>Ved tricktyveri kontakter svindlerne ofte plejekrævende ældre direkte ved boligen under påskud om at være fra hjemmeplejen. Her forsøger de at skaffe sig adgang til boligen</w:t>
      </w:r>
      <w:r>
        <w:rPr>
          <w:color w:val="000000"/>
        </w:rPr>
        <w:t>,</w:t>
      </w:r>
      <w:r>
        <w:t xml:space="preserve"> hvorefter de stjæler kontanter, smykker og hævekort mv.</w:t>
      </w:r>
    </w:p>
    <w:p w:rsidR="00BE29ED" w:rsidRDefault="00BE29ED" w:rsidP="00BE29ED"/>
    <w:p w:rsidR="00BE29ED" w:rsidRPr="001C1CF6" w:rsidRDefault="00BE29ED" w:rsidP="00BE29ED">
      <w:pPr>
        <w:rPr>
          <w:b/>
        </w:rPr>
      </w:pPr>
      <w:r w:rsidRPr="001C1CF6">
        <w:rPr>
          <w:b/>
        </w:rPr>
        <w:t>Mange snedige måder at svindle på</w:t>
      </w:r>
    </w:p>
    <w:p w:rsidR="00BE29ED" w:rsidRDefault="00BE29ED" w:rsidP="00BE29ED">
      <w:r>
        <w:t>Svindlerne bliver hele tiden dygtigere og dygtigere til at finde måder at svindle på. Fælles for dem alle er, at de forsøge</w:t>
      </w:r>
      <w:r>
        <w:rPr>
          <w:color w:val="000000"/>
        </w:rPr>
        <w:t>r</w:t>
      </w:r>
      <w:r>
        <w:t xml:space="preserve"> at skabe en følelse af hast for at få de forurettede til at reagere hurtigt og ”glemme” at tænke os om eller ved at skabe en falsk følelse af tryghed.</w:t>
      </w:r>
    </w:p>
    <w:p w:rsidR="00BE29ED" w:rsidRDefault="00BE29ED" w:rsidP="00BE29ED">
      <w:pPr>
        <w:rPr>
          <w:color w:val="1F497D"/>
        </w:rPr>
      </w:pPr>
    </w:p>
    <w:p w:rsidR="00BE29ED" w:rsidRDefault="00BE29ED" w:rsidP="00BE29ED">
      <w:pPr>
        <w:rPr>
          <w:rFonts w:ascii="Helvetica" w:hAnsi="Helvetica" w:cs="Helvetica"/>
          <w:color w:val="252525"/>
          <w:shd w:val="clear" w:color="auto" w:fill="EDEDED"/>
        </w:rPr>
      </w:pPr>
      <w:r>
        <w:t>Det er svindelformer</w:t>
      </w:r>
      <w:r>
        <w:rPr>
          <w:color w:val="000000"/>
        </w:rPr>
        <w:t>,</w:t>
      </w:r>
      <w:r>
        <w:t xml:space="preserve"> der kan være rigtig svære at gennemskue alene. Det </w:t>
      </w:r>
      <w:r>
        <w:rPr>
          <w:color w:val="000000"/>
        </w:rPr>
        <w:t xml:space="preserve">er derfor </w:t>
      </w:r>
      <w:r>
        <w:t>afgørende</w:t>
      </w:r>
      <w:r>
        <w:rPr>
          <w:color w:val="000000"/>
        </w:rPr>
        <w:t>,</w:t>
      </w:r>
      <w:r>
        <w:t xml:space="preserve"> at </w:t>
      </w:r>
      <w:r>
        <w:rPr>
          <w:color w:val="000000"/>
        </w:rPr>
        <w:t xml:space="preserve">vi </w:t>
      </w:r>
      <w:r>
        <w:t>støtte</w:t>
      </w:r>
      <w:r>
        <w:rPr>
          <w:color w:val="000000"/>
        </w:rPr>
        <w:t>r</w:t>
      </w:r>
      <w:r>
        <w:t xml:space="preserve"> </w:t>
      </w:r>
      <w:r>
        <w:rPr>
          <w:color w:val="000000"/>
        </w:rPr>
        <w:t xml:space="preserve">vores </w:t>
      </w:r>
      <w:r>
        <w:t xml:space="preserve">ældre familiemedlemmer, naboer eller bekendte i at beskytte sig imod disse former for svindel ved at omsætte og give dem nogle simple og enkle råd – og måske endda stille </w:t>
      </w:r>
      <w:r>
        <w:rPr>
          <w:color w:val="000000"/>
        </w:rPr>
        <w:t>os</w:t>
      </w:r>
      <w:r>
        <w:t xml:space="preserve"> til rådighed</w:t>
      </w:r>
      <w:r>
        <w:rPr>
          <w:color w:val="000000"/>
        </w:rPr>
        <w:t>,</w:t>
      </w:r>
      <w:r>
        <w:t xml:space="preserve"> når det brænder på!</w:t>
      </w:r>
    </w:p>
    <w:p w:rsidR="00BE29ED" w:rsidRDefault="00BE29ED" w:rsidP="00BE29ED"/>
    <w:p w:rsidR="00BE29ED" w:rsidRDefault="00BE29ED" w:rsidP="00BE29ED">
      <w:pPr>
        <w:rPr>
          <w:color w:val="000000"/>
        </w:rPr>
      </w:pPr>
      <w:r>
        <w:t>Derfor vil vi gerne op</w:t>
      </w:r>
      <w:r w:rsidR="005D4CBB">
        <w:t>fordre dig til at tale med din familie, bekendte eller</w:t>
      </w:r>
      <w:r>
        <w:t xml:space="preserve"> naboer</w:t>
      </w:r>
      <w:r w:rsidR="005D4CBB">
        <w:t xml:space="preserve"> i målgruppen</w:t>
      </w:r>
      <w:r>
        <w:t xml:space="preserve"> om</w:t>
      </w:r>
      <w:r>
        <w:rPr>
          <w:color w:val="000000"/>
        </w:rPr>
        <w:t>, hvordan I</w:t>
      </w:r>
      <w:bookmarkStart w:id="0" w:name="_GoBack"/>
      <w:bookmarkEnd w:id="0"/>
      <w:r>
        <w:rPr>
          <w:color w:val="000000"/>
        </w:rPr>
        <w:t xml:space="preserve"> kan forebygge, at de bliver udsat for</w:t>
      </w:r>
      <w:r>
        <w:t xml:space="preserve"> IT-svindel og tricktyverier</w:t>
      </w:r>
      <w:r>
        <w:rPr>
          <w:color w:val="000000"/>
        </w:rPr>
        <w:t>.</w:t>
      </w:r>
    </w:p>
    <w:p w:rsidR="00BE29ED" w:rsidRDefault="00BE29ED" w:rsidP="00BE29ED">
      <w:pPr>
        <w:rPr>
          <w:color w:val="000000"/>
        </w:rPr>
      </w:pPr>
    </w:p>
    <w:p w:rsidR="00BE29ED" w:rsidRPr="001D6D24" w:rsidRDefault="00BE29ED" w:rsidP="00BE29ED">
      <w:pPr>
        <w:rPr>
          <w:b/>
          <w:color w:val="000000"/>
        </w:rPr>
      </w:pPr>
      <w:r w:rsidRPr="001D6D24">
        <w:rPr>
          <w:b/>
          <w:color w:val="000000"/>
        </w:rPr>
        <w:t xml:space="preserve">Tal om disse </w:t>
      </w:r>
      <w:r>
        <w:rPr>
          <w:b/>
          <w:color w:val="000000"/>
        </w:rPr>
        <w:t xml:space="preserve">konkrete </w:t>
      </w:r>
      <w:r w:rsidRPr="001D6D24">
        <w:rPr>
          <w:b/>
          <w:color w:val="000000"/>
        </w:rPr>
        <w:t>råd</w:t>
      </w:r>
    </w:p>
    <w:p w:rsidR="00BE29ED" w:rsidRDefault="00BE29ED" w:rsidP="00BE29ED">
      <w:r>
        <w:t>Ved kontaktbedragerier udgiver gerningspersonerne sig ofte for at være fra banken, politiet eller en anden myndighed og ringer med det primære formål at få adgang til dine pårørendes bankkonti og hævekort.</w:t>
      </w:r>
    </w:p>
    <w:p w:rsidR="00BE29ED" w:rsidRDefault="00BE29ED" w:rsidP="00BE29ED"/>
    <w:p w:rsidR="00BE29ED" w:rsidRDefault="00BE29ED" w:rsidP="00BE29ED">
      <w:pPr>
        <w:pStyle w:val="Listeafsnit"/>
        <w:numPr>
          <w:ilvl w:val="0"/>
          <w:numId w:val="15"/>
        </w:numPr>
      </w:pPr>
      <w:r>
        <w:t>Stol aldrig på uventede opkald fra din bank, poltiet eller andre myndigheder. Er du i tvivl – afbryd kontakten og ring tilbage via de officielle kanaler.</w:t>
      </w:r>
    </w:p>
    <w:p w:rsidR="00BE29ED" w:rsidRDefault="00BE29ED" w:rsidP="00BE29ED">
      <w:pPr>
        <w:pStyle w:val="Listeafsnit"/>
        <w:numPr>
          <w:ilvl w:val="0"/>
          <w:numId w:val="15"/>
        </w:numPr>
      </w:pPr>
      <w:r>
        <w:t xml:space="preserve">Udlever aldrig </w:t>
      </w:r>
      <w:proofErr w:type="spellStart"/>
      <w:r>
        <w:t>MitID</w:t>
      </w:r>
      <w:proofErr w:type="spellEnd"/>
      <w:r>
        <w:t>, koder, kort eller personlige oplysninger. Heller ikke for at bekræfte din identitet</w:t>
      </w:r>
      <w:r>
        <w:rPr>
          <w:color w:val="000000"/>
        </w:rPr>
        <w:t>.</w:t>
      </w:r>
    </w:p>
    <w:p w:rsidR="00BE29ED" w:rsidRPr="001C1CF6" w:rsidRDefault="00BE29ED" w:rsidP="00BE29ED">
      <w:pPr>
        <w:pStyle w:val="Listeafsnit"/>
        <w:numPr>
          <w:ilvl w:val="0"/>
          <w:numId w:val="15"/>
        </w:numPr>
        <w:rPr>
          <w:color w:val="000000"/>
        </w:rPr>
      </w:pPr>
      <w:r>
        <w:t xml:space="preserve">Læg på! Hvis du bliver bedt om at overføre penge eller afgive oplysninger om din bankkonto eller lignende. </w:t>
      </w:r>
    </w:p>
    <w:p w:rsidR="00BE29ED" w:rsidRPr="001C1CF6" w:rsidRDefault="00BE29ED" w:rsidP="00BE29ED">
      <w:pPr>
        <w:pStyle w:val="Listeafsnit"/>
        <w:numPr>
          <w:ilvl w:val="0"/>
          <w:numId w:val="15"/>
        </w:numPr>
        <w:rPr>
          <w:color w:val="1F497D"/>
        </w:rPr>
      </w:pPr>
      <w:r w:rsidRPr="001C1CF6">
        <w:t>Hvis uheldet er ude</w:t>
      </w:r>
      <w:r w:rsidRPr="001C1CF6">
        <w:rPr>
          <w:b/>
        </w:rPr>
        <w:t>:</w:t>
      </w:r>
      <w:r>
        <w:rPr>
          <w:b/>
        </w:rPr>
        <w:t xml:space="preserve"> </w:t>
      </w:r>
      <w:r>
        <w:t xml:space="preserve">Ring til den nationale </w:t>
      </w:r>
      <w:proofErr w:type="spellStart"/>
      <w:r>
        <w:t>Cyberhotline</w:t>
      </w:r>
      <w:proofErr w:type="spellEnd"/>
      <w:r>
        <w:t xml:space="preserve"> for digital sikkerhed på 33 37 00 37.</w:t>
      </w:r>
    </w:p>
    <w:p w:rsidR="00BE29ED" w:rsidRDefault="00BE29ED" w:rsidP="00BE29ED"/>
    <w:p w:rsidR="00BE29ED" w:rsidRDefault="00BE29ED" w:rsidP="00BE29ED"/>
    <w:p w:rsidR="00BE29ED" w:rsidRDefault="00BE29ED" w:rsidP="00BE29ED">
      <w:r>
        <w:t>Ved tricktyverier udgiver gerningspersonerne sig ofte for at være fra hjemmeplejen eller håndværkere, der er sendt fra ejendomskontoret eller lignende. Her forsøger gerningspersonerne at komme inden for døren for at stjæle kontanter og smykker samt få udleveret hævekort mv.</w:t>
      </w:r>
    </w:p>
    <w:p w:rsidR="00BE29ED" w:rsidRDefault="00BE29ED" w:rsidP="00BE29ED"/>
    <w:p w:rsidR="00BE29ED" w:rsidRDefault="00BE29ED" w:rsidP="00BE29ED">
      <w:pPr>
        <w:pStyle w:val="Listeafsnit"/>
        <w:numPr>
          <w:ilvl w:val="0"/>
          <w:numId w:val="16"/>
        </w:numPr>
      </w:pPr>
      <w:r>
        <w:lastRenderedPageBreak/>
        <w:t xml:space="preserve">Luk kun personer ind, hvis deres besøg er aftalt på forhånd, eller hvis de kan legitimere sig selv.  Både hjemmepleje, politi og andre med offentligt ærinde er forpligtet til at give sig tilkende. </w:t>
      </w:r>
    </w:p>
    <w:p w:rsidR="00BE29ED" w:rsidRDefault="00BE29ED" w:rsidP="00BE29ED">
      <w:pPr>
        <w:pStyle w:val="Listeafsnit"/>
        <w:numPr>
          <w:ilvl w:val="0"/>
          <w:numId w:val="16"/>
        </w:numPr>
      </w:pPr>
      <w:r>
        <w:t>Skift dørskiltet så kun efternavnet fremgår - det gør det svært at vurdere om der bor flere i boligen.</w:t>
      </w:r>
    </w:p>
    <w:p w:rsidR="00BE29ED" w:rsidRPr="001C1CF6" w:rsidRDefault="00BE29ED" w:rsidP="00BE29ED">
      <w:pPr>
        <w:pStyle w:val="Listeafsnit"/>
        <w:numPr>
          <w:ilvl w:val="0"/>
          <w:numId w:val="16"/>
        </w:numPr>
        <w:rPr>
          <w:color w:val="000000"/>
        </w:rPr>
      </w:pPr>
      <w:r>
        <w:t>Få en sikkerhedskæde eller bøjle af god kvalitet og en dørspion på din hoveddør</w:t>
      </w:r>
    </w:p>
    <w:p w:rsidR="00BE29ED" w:rsidRDefault="00BE29ED" w:rsidP="00BE29ED">
      <w:pPr>
        <w:pStyle w:val="Listeafsnit"/>
        <w:numPr>
          <w:ilvl w:val="0"/>
          <w:numId w:val="16"/>
        </w:numPr>
        <w:rPr>
          <w:color w:val="000000"/>
        </w:rPr>
      </w:pPr>
      <w:r>
        <w:t xml:space="preserve">Ring til </w:t>
      </w:r>
      <w:r>
        <w:rPr>
          <w:color w:val="000000"/>
        </w:rPr>
        <w:t xml:space="preserve">politiet, </w:t>
      </w:r>
      <w:r>
        <w:t>hvis du er i tvivl</w:t>
      </w:r>
      <w:r>
        <w:rPr>
          <w:color w:val="000000"/>
        </w:rPr>
        <w:t xml:space="preserve"> og kontakt en pårørende med det samme. </w:t>
      </w:r>
    </w:p>
    <w:p w:rsidR="00BE29ED" w:rsidRPr="001C1CF6" w:rsidRDefault="00BE29ED" w:rsidP="00BE29ED">
      <w:pPr>
        <w:pStyle w:val="Listeafsnit"/>
        <w:numPr>
          <w:ilvl w:val="1"/>
          <w:numId w:val="16"/>
        </w:numPr>
        <w:rPr>
          <w:color w:val="000000"/>
        </w:rPr>
      </w:pPr>
      <w:r>
        <w:t xml:space="preserve">Ring 112, hvis svindleren fortsat er til stede eller lige er flygtet. </w:t>
      </w:r>
    </w:p>
    <w:p w:rsidR="00BE29ED" w:rsidRDefault="00BE29ED" w:rsidP="00BE29ED">
      <w:pPr>
        <w:pStyle w:val="Listeafsnit"/>
        <w:numPr>
          <w:ilvl w:val="1"/>
          <w:numId w:val="16"/>
        </w:numPr>
        <w:rPr>
          <w:color w:val="000000"/>
        </w:rPr>
      </w:pPr>
      <w:r>
        <w:t>Ring 114, hvis svindleren ikke længere er til stede.</w:t>
      </w:r>
    </w:p>
    <w:p w:rsidR="00BE29ED" w:rsidRDefault="00BE29ED" w:rsidP="00BE29ED">
      <w:pPr>
        <w:rPr>
          <w:color w:val="000000"/>
        </w:rPr>
      </w:pPr>
    </w:p>
    <w:p w:rsidR="00BE29ED" w:rsidRDefault="00BE29ED" w:rsidP="00BE29ED"/>
    <w:p w:rsidR="00BE29ED" w:rsidRDefault="00BE29ED" w:rsidP="00BE29ED">
      <w:pPr>
        <w:rPr>
          <w:rStyle w:val="Hyperlink"/>
        </w:rPr>
      </w:pPr>
      <w:r>
        <w:t xml:space="preserve">I kan hente mere information om begge former for kriminalitet </w:t>
      </w:r>
      <w:r>
        <w:rPr>
          <w:color w:val="000000"/>
        </w:rPr>
        <w:t xml:space="preserve">på </w:t>
      </w:r>
      <w:hyperlink r:id="rId10" w:history="1">
        <w:r>
          <w:rPr>
            <w:rStyle w:val="Hyperlink"/>
          </w:rPr>
          <w:t>https://www.sikkerdigital.dk/</w:t>
        </w:r>
      </w:hyperlink>
      <w:r>
        <w:rPr>
          <w:rStyle w:val="Hyperlink"/>
        </w:rPr>
        <w:t xml:space="preserve"> og </w:t>
      </w:r>
      <w:hyperlink r:id="rId11" w:history="1">
        <w:r w:rsidRPr="009743D9">
          <w:rPr>
            <w:rStyle w:val="Hyperlink"/>
          </w:rPr>
          <w:t>https://dkr.dk/tyveri/tricktyveri-i-hjemmet</w:t>
        </w:r>
      </w:hyperlink>
    </w:p>
    <w:p w:rsidR="00B11411" w:rsidRDefault="00B11411" w:rsidP="00955929">
      <w:pPr>
        <w:spacing w:line="276" w:lineRule="auto"/>
        <w:jc w:val="both"/>
      </w:pPr>
    </w:p>
    <w:p w:rsidR="007502C0" w:rsidRDefault="00261A8C" w:rsidP="00BE29ED">
      <w:pPr>
        <w:tabs>
          <w:tab w:val="left" w:pos="2129"/>
        </w:tabs>
        <w:spacing w:line="276" w:lineRule="auto"/>
        <w:jc w:val="both"/>
      </w:pPr>
      <w:r>
        <w:tab/>
      </w:r>
    </w:p>
    <w:sectPr w:rsidR="007502C0" w:rsidSect="00261A8C">
      <w:headerReference w:type="default" r:id="rId12"/>
      <w:footerReference w:type="default" r:id="rId13"/>
      <w:headerReference w:type="first" r:id="rId14"/>
      <w:footerReference w:type="first" r:id="rId15"/>
      <w:pgSz w:w="11906" w:h="16838" w:code="9"/>
      <w:pgMar w:top="1985" w:right="2835" w:bottom="1673" w:left="1134" w:header="41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3D2" w:rsidRDefault="00F613D2" w:rsidP="009E4B94">
      <w:pPr>
        <w:spacing w:line="240" w:lineRule="auto"/>
      </w:pPr>
      <w:r>
        <w:separator/>
      </w:r>
    </w:p>
  </w:endnote>
  <w:endnote w:type="continuationSeparator" w:id="0">
    <w:p w:rsidR="00F613D2" w:rsidRDefault="00F613D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oliti">
    <w:panose1 w:val="02000503040000020004"/>
    <w:charset w:val="00"/>
    <w:family w:val="auto"/>
    <w:pitch w:val="variable"/>
    <w:sig w:usb0="A00000AF" w:usb1="4000204A" w:usb2="00000000" w:usb3="00000000" w:csb0="00000111" w:csb1="00000000"/>
  </w:font>
  <w:font w:name="Politi Light">
    <w:panose1 w:val="02000503040000020004"/>
    <w:charset w:val="00"/>
    <w:family w:val="auto"/>
    <w:pitch w:val="variable"/>
    <w:sig w:usb0="A00000AF" w:usb1="4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AE9" w:rsidRPr="00094ABD" w:rsidRDefault="00F471A1" w:rsidP="00805AE9">
    <w:pPr>
      <w:pStyle w:val="Sidefod"/>
    </w:pPr>
    <w:r>
      <w:rPr>
        <w:noProof/>
        <w:lang w:eastAsia="da-DK"/>
      </w:rPr>
      <w:drawing>
        <wp:anchor distT="0" distB="0" distL="114300" distR="114300" simplePos="0" relativeHeight="251689984" behindDoc="1" locked="0" layoutInCell="1" allowOverlap="1" wp14:anchorId="09F55127" wp14:editId="233703BC">
          <wp:simplePos x="0" y="0"/>
          <wp:positionH relativeFrom="page">
            <wp:posOffset>5941060</wp:posOffset>
          </wp:positionH>
          <wp:positionV relativeFrom="page">
            <wp:posOffset>10048875</wp:posOffset>
          </wp:positionV>
          <wp:extent cx="1018800" cy="183600"/>
          <wp:effectExtent l="0" t="0" r="0" b="6985"/>
          <wp:wrapNone/>
          <wp:docPr id="54" name="Skravering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kravering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18800" cy="183600"/>
                  </a:xfrm>
                  <a:prstGeom prst="rect">
                    <a:avLst/>
                  </a:prstGeom>
                </pic:spPr>
              </pic:pic>
            </a:graphicData>
          </a:graphic>
          <wp14:sizeRelH relativeFrom="page">
            <wp14:pctWidth>0</wp14:pctWidth>
          </wp14:sizeRelH>
          <wp14:sizeRelV relativeFrom="page">
            <wp14:pctHeight>0</wp14:pctHeight>
          </wp14:sizeRelV>
        </wp:anchor>
      </w:drawing>
    </w:r>
  </w:p>
  <w:p w:rsidR="00681D83" w:rsidRPr="00805AE9" w:rsidRDefault="00681D83" w:rsidP="00805AE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D34" w:rsidRDefault="00816BD8" w:rsidP="00AF26FD">
    <w:pPr>
      <w:pStyle w:val="Sidefod"/>
      <w:jc w:val="right"/>
    </w:pPr>
    <w:r>
      <w:rPr>
        <w:noProof/>
        <w:lang w:eastAsia="da-DK"/>
      </w:rPr>
      <w:drawing>
        <wp:anchor distT="0" distB="0" distL="114300" distR="114300" simplePos="0" relativeHeight="251696128" behindDoc="1" locked="0" layoutInCell="1" allowOverlap="1" wp14:anchorId="161DFFEA" wp14:editId="17EF7739">
          <wp:simplePos x="0" y="0"/>
          <wp:positionH relativeFrom="margin">
            <wp:posOffset>5220970</wp:posOffset>
          </wp:positionH>
          <wp:positionV relativeFrom="page">
            <wp:posOffset>10045065</wp:posOffset>
          </wp:positionV>
          <wp:extent cx="1026000" cy="184865"/>
          <wp:effectExtent l="0" t="0" r="3175" b="5715"/>
          <wp:wrapNone/>
          <wp:docPr id="56" name="Skravering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kravering 2">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26000" cy="1848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3D2" w:rsidRDefault="00F613D2" w:rsidP="009E4B94">
      <w:pPr>
        <w:spacing w:line="240" w:lineRule="auto"/>
      </w:pPr>
      <w:r>
        <w:separator/>
      </w:r>
    </w:p>
  </w:footnote>
  <w:footnote w:type="continuationSeparator" w:id="0">
    <w:p w:rsidR="00F613D2" w:rsidRDefault="00F613D2"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055" w:rsidRDefault="00C34DA5">
    <w:pPr>
      <w:pStyle w:val="Sidehoved"/>
    </w:pPr>
    <w:r>
      <w:rPr>
        <w:noProof/>
        <w:lang w:eastAsia="da-DK"/>
      </w:rPr>
      <mc:AlternateContent>
        <mc:Choice Requires="wps">
          <w:drawing>
            <wp:anchor distT="0" distB="0" distL="114300" distR="114300" simplePos="0" relativeHeight="251662336" behindDoc="0" locked="0" layoutInCell="1" allowOverlap="1" wp14:anchorId="0F5DBC08" wp14:editId="1A034185">
              <wp:simplePos x="0" y="0"/>
              <wp:positionH relativeFrom="page">
                <wp:posOffset>4429125</wp:posOffset>
              </wp:positionH>
              <wp:positionV relativeFrom="margin">
                <wp:posOffset>-78105</wp:posOffset>
              </wp:positionV>
              <wp:extent cx="3132455" cy="476250"/>
              <wp:effectExtent l="0" t="0" r="0" b="0"/>
              <wp:wrapNone/>
              <wp:docPr id="5" name="Pageno_2"/>
              <wp:cNvGraphicFramePr/>
              <a:graphic xmlns:a="http://schemas.openxmlformats.org/drawingml/2006/main">
                <a:graphicData uri="http://schemas.microsoft.com/office/word/2010/wordprocessingShape">
                  <wps:wsp>
                    <wps:cNvSpPr txBox="1"/>
                    <wps:spPr>
                      <a:xfrm>
                        <a:off x="0" y="0"/>
                        <a:ext cx="313245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1D83" w:rsidRDefault="00706E32" w:rsidP="00681D83">
                          <w:pPr>
                            <w:jc w:val="right"/>
                            <w:rPr>
                              <w:rStyle w:val="Sidetal"/>
                            </w:rPr>
                          </w:pPr>
                          <w:bookmarkStart w:id="1" w:name="SD_LAN_Page_N1"/>
                          <w:r>
                            <w:rPr>
                              <w:rStyle w:val="Sidetal"/>
                            </w:rPr>
                            <w:t>Sid</w:t>
                          </w:r>
                          <w:r w:rsidR="00681D83" w:rsidRPr="00094ABD">
                            <w:rPr>
                              <w:rStyle w:val="Sidetal"/>
                            </w:rPr>
                            <w:t>e</w:t>
                          </w:r>
                          <w:bookmarkEnd w:id="1"/>
                          <w:r w:rsidR="00681D83" w:rsidRPr="00094ABD">
                            <w:rPr>
                              <w:rStyle w:val="Sidetal"/>
                            </w:rPr>
                            <w:t xml:space="preserve"> </w:t>
                          </w:r>
                          <w:r w:rsidR="00681D83" w:rsidRPr="00094ABD">
                            <w:rPr>
                              <w:rStyle w:val="Sidetal"/>
                            </w:rPr>
                            <w:fldChar w:fldCharType="begin"/>
                          </w:r>
                          <w:r w:rsidR="00681D83" w:rsidRPr="00094ABD">
                            <w:rPr>
                              <w:rStyle w:val="Sidetal"/>
                            </w:rPr>
                            <w:instrText xml:space="preserve"> PAGE  </w:instrText>
                          </w:r>
                          <w:r w:rsidR="00681D83" w:rsidRPr="00094ABD">
                            <w:rPr>
                              <w:rStyle w:val="Sidetal"/>
                            </w:rPr>
                            <w:fldChar w:fldCharType="separate"/>
                          </w:r>
                          <w:r w:rsidR="005D4CBB">
                            <w:rPr>
                              <w:rStyle w:val="Sidetal"/>
                              <w:noProof/>
                            </w:rPr>
                            <w:t>2</w:t>
                          </w:r>
                          <w:r w:rsidR="00681D83" w:rsidRPr="00094ABD">
                            <w:rPr>
                              <w:rStyle w:val="Sidetal"/>
                            </w:rPr>
                            <w:fldChar w:fldCharType="end"/>
                          </w:r>
                        </w:p>
                        <w:p w:rsidR="00EC0954" w:rsidRPr="00EC0954" w:rsidRDefault="00EC0954" w:rsidP="00681D83">
                          <w:pPr>
                            <w:jc w:val="right"/>
                            <w:rPr>
                              <w:rStyle w:val="Sidetal"/>
                            </w:rPr>
                          </w:pPr>
                        </w:p>
                      </w:txbxContent>
                    </wps:txbx>
                    <wps:bodyPr rot="0" spcFirstLastPara="0" vertOverflow="overflow" horzOverflow="overflow" vert="horz" wrap="square" lIns="360000" tIns="0" rIns="9648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DBC08" id="_x0000_t202" coordsize="21600,21600" o:spt="202" path="m,l,21600r21600,l21600,xe">
              <v:stroke joinstyle="miter"/>
              <v:path gradientshapeok="t" o:connecttype="rect"/>
            </v:shapetype>
            <v:shape id="Pageno_2" o:spid="_x0000_s1026" type="#_x0000_t202" style="position:absolute;margin-left:348.75pt;margin-top:-6.15pt;width:246.65pt;height: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" filled="f" stroked="f" strokeweight=".5pt">
              <v:textbox inset="10mm,0,26.8mm,0">
                <w:txbxContent>
                  <w:p w:rsidR="00681D83" w:rsidRDefault="00706E32" w:rsidP="00681D83">
                    <w:pPr>
                      <w:jc w:val="right"/>
                      <w:rPr>
                        <w:rStyle w:val="Sidetal"/>
                      </w:rPr>
                    </w:pPr>
                    <w:bookmarkStart w:id="2" w:name="SD_LAN_Page_N1"/>
                    <w:r>
                      <w:rPr>
                        <w:rStyle w:val="Sidetal"/>
                      </w:rPr>
                      <w:t>Sid</w:t>
                    </w:r>
                    <w:r w:rsidR="00681D83" w:rsidRPr="00094ABD">
                      <w:rPr>
                        <w:rStyle w:val="Sidetal"/>
                      </w:rPr>
                      <w:t>e</w:t>
                    </w:r>
                    <w:bookmarkEnd w:id="2"/>
                    <w:r w:rsidR="00681D83" w:rsidRPr="00094ABD">
                      <w:rPr>
                        <w:rStyle w:val="Sidetal"/>
                      </w:rPr>
                      <w:t xml:space="preserve"> </w:t>
                    </w:r>
                    <w:r w:rsidR="00681D83" w:rsidRPr="00094ABD">
                      <w:rPr>
                        <w:rStyle w:val="Sidetal"/>
                      </w:rPr>
                      <w:fldChar w:fldCharType="begin"/>
                    </w:r>
                    <w:r w:rsidR="00681D83" w:rsidRPr="00094ABD">
                      <w:rPr>
                        <w:rStyle w:val="Sidetal"/>
                      </w:rPr>
                      <w:instrText xml:space="preserve"> PAGE  </w:instrText>
                    </w:r>
                    <w:r w:rsidR="00681D83" w:rsidRPr="00094ABD">
                      <w:rPr>
                        <w:rStyle w:val="Sidetal"/>
                      </w:rPr>
                      <w:fldChar w:fldCharType="separate"/>
                    </w:r>
                    <w:r w:rsidR="005D4CBB">
                      <w:rPr>
                        <w:rStyle w:val="Sidetal"/>
                        <w:noProof/>
                      </w:rPr>
                      <w:t>2</w:t>
                    </w:r>
                    <w:r w:rsidR="00681D83" w:rsidRPr="00094ABD">
                      <w:rPr>
                        <w:rStyle w:val="Sidetal"/>
                      </w:rPr>
                      <w:fldChar w:fldCharType="end"/>
                    </w:r>
                  </w:p>
                  <w:p w:rsidR="00EC0954" w:rsidRPr="00EC0954" w:rsidRDefault="00EC0954" w:rsidP="00681D83">
                    <w:pPr>
                      <w:jc w:val="right"/>
                      <w:rPr>
                        <w:rStyle w:val="Sidetal"/>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04D" w:rsidRPr="004E1EFA" w:rsidRDefault="00AB604D" w:rsidP="00AB604D">
    <w:pPr>
      <w:pStyle w:val="Afdeling"/>
      <w:spacing w:before="240" w:line="280" w:lineRule="exact"/>
      <w:rPr>
        <w:color w:val="auto"/>
        <w:szCs w:val="28"/>
      </w:rPr>
    </w:pPr>
    <w:r w:rsidRPr="004E1EFA">
      <w:rPr>
        <w:b w:val="0"/>
        <w:noProof/>
        <w:color w:val="auto"/>
        <w:szCs w:val="28"/>
        <w:lang w:eastAsia="da-DK"/>
      </w:rPr>
      <w:drawing>
        <wp:anchor distT="0" distB="0" distL="114300" distR="114300" simplePos="0" relativeHeight="251698176" behindDoc="1" locked="0" layoutInCell="1" allowOverlap="1" wp14:anchorId="1097107A" wp14:editId="0E5FCF3F">
          <wp:simplePos x="0" y="0"/>
          <wp:positionH relativeFrom="margin">
            <wp:posOffset>5220970</wp:posOffset>
          </wp:positionH>
          <wp:positionV relativeFrom="page">
            <wp:posOffset>431800</wp:posOffset>
          </wp:positionV>
          <wp:extent cx="1026000" cy="223200"/>
          <wp:effectExtent l="0" t="0" r="3175" b="5715"/>
          <wp:wrapNone/>
          <wp:docPr id="55" name="Logo" descr="Rigspolitie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ogo" descr="Rigspolitiet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000" cy="22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34E">
      <w:rPr>
        <w:color w:val="auto"/>
        <w:szCs w:val="28"/>
      </w:rPr>
      <w:t>NORDSJÆLLAND</w:t>
    </w:r>
    <w:r w:rsidR="003B60F9">
      <w:rPr>
        <w:color w:val="auto"/>
        <w:szCs w:val="28"/>
      </w:rPr>
      <w:t>S</w:t>
    </w:r>
  </w:p>
  <w:p w:rsidR="00AB604D" w:rsidRPr="00596EA7" w:rsidRDefault="00AB604D" w:rsidP="00AB604D">
    <w:pPr>
      <w:spacing w:line="280" w:lineRule="exact"/>
      <w:rPr>
        <w:rFonts w:ascii="Politi Light" w:hAnsi="Politi Light"/>
        <w:sz w:val="28"/>
        <w:szCs w:val="28"/>
      </w:rPr>
    </w:pPr>
    <w:r>
      <w:rPr>
        <w:rFonts w:ascii="Politi Light" w:hAnsi="Politi Light"/>
        <w:sz w:val="28"/>
        <w:szCs w:val="28"/>
      </w:rPr>
      <w:t>POLITI</w:t>
    </w:r>
  </w:p>
  <w:p w:rsidR="00D91388" w:rsidRDefault="00D91388" w:rsidP="00D91388">
    <w:pPr>
      <w:pStyle w:val="Afdeling"/>
    </w:pPr>
  </w:p>
  <w:p w:rsidR="00D91388" w:rsidRDefault="00D91388" w:rsidP="00D91388">
    <w:pPr>
      <w:pStyle w:val="Sidehoved"/>
    </w:pPr>
    <w:r>
      <w:rPr>
        <w:noProof/>
        <w:lang w:eastAsia="da-DK"/>
      </w:rPr>
      <mc:AlternateContent>
        <mc:Choice Requires="wps">
          <w:drawing>
            <wp:anchor distT="0" distB="0" distL="114300" distR="114300" simplePos="0" relativeHeight="251692032" behindDoc="0" locked="0" layoutInCell="1" allowOverlap="1" wp14:anchorId="0C9E5CD6" wp14:editId="325C3304">
              <wp:simplePos x="0" y="0"/>
              <wp:positionH relativeFrom="page">
                <wp:posOffset>5923503</wp:posOffset>
              </wp:positionH>
              <wp:positionV relativeFrom="margin">
                <wp:posOffset>1758</wp:posOffset>
              </wp:positionV>
              <wp:extent cx="1623060" cy="2292350"/>
              <wp:effectExtent l="0" t="0" r="15240" b="0"/>
              <wp:wrapNone/>
              <wp:docPr id="1" name="Address" descr="Afsenderadresse."/>
              <wp:cNvGraphicFramePr/>
              <a:graphic xmlns:a="http://schemas.openxmlformats.org/drawingml/2006/main">
                <a:graphicData uri="http://schemas.microsoft.com/office/word/2010/wordprocessingShape">
                  <wps:wsp>
                    <wps:cNvSpPr txBox="1"/>
                    <wps:spPr>
                      <a:xfrm>
                        <a:off x="0" y="0"/>
                        <a:ext cx="1623060" cy="229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2155" w:type="dxa"/>
                            <w:tblLayout w:type="fixed"/>
                            <w:tblLook w:val="04A0" w:firstRow="1" w:lastRow="0" w:firstColumn="1" w:lastColumn="0" w:noHBand="0" w:noVBand="1"/>
                          </w:tblPr>
                          <w:tblGrid>
                            <w:gridCol w:w="2155"/>
                          </w:tblGrid>
                          <w:tr w:rsidR="00D91388" w:rsidRPr="005D4CBB" w:rsidTr="00632062">
                            <w:tc>
                              <w:tcPr>
                                <w:tcW w:w="2155" w:type="dxa"/>
                              </w:tcPr>
                              <w:p w:rsidR="00C753F8" w:rsidRPr="00C753F8" w:rsidRDefault="00A6234E" w:rsidP="00F95C0B">
                                <w:pPr>
                                  <w:pStyle w:val="Template-Adresse"/>
                                  <w:rPr>
                                    <w:b/>
                                  </w:rPr>
                                </w:pPr>
                                <w:r>
                                  <w:rPr>
                                    <w:b/>
                                  </w:rPr>
                                  <w:t>NORDSJÆLLAND</w:t>
                                </w:r>
                                <w:r w:rsidR="003B60F9">
                                  <w:rPr>
                                    <w:b/>
                                  </w:rPr>
                                  <w:t>S</w:t>
                                </w:r>
                                <w:r w:rsidR="003B60F9" w:rsidRPr="00C753F8">
                                  <w:rPr>
                                    <w:b/>
                                  </w:rPr>
                                  <w:t xml:space="preserve"> POLITI</w:t>
                                </w:r>
                              </w:p>
                              <w:p w:rsidR="00BE29ED" w:rsidRDefault="005D4CBB" w:rsidP="00BE29ED">
                                <w:pPr>
                                  <w:pStyle w:val="Template-Adresse"/>
                                  <w:rPr>
                                    <w:b/>
                                    <w:szCs w:val="15"/>
                                  </w:rPr>
                                </w:pPr>
                                <w:sdt>
                                  <w:sdtPr>
                                    <w:rPr>
                                      <w:b/>
                                      <w:szCs w:val="15"/>
                                    </w:rPr>
                                    <w:alias w:val="(Dokument, Fungerende enhed) Navn 1"/>
                                    <w:tag w:val="&lt;Tag&gt;&lt;Xpath&gt;/ns0:Root[1]/ns0:data[@id='B22761CB-6712-43D6-9341-3E00753DAD90']/ns0:value&lt;/Xpath&gt;&lt;/Tag&gt;"/>
                                    <w:id w:val="-675189804"/>
                                    <w:showingPlcHdr/>
                                    <w:dataBinding w:prefixMappings="xmlns:ns0='Workzone'" w:xpath="/ns0:Root[1]/ns0:data[@id='B22761CB-6712-43D6-9341-3E00753DAD90']/ns0:value" w:storeItemID="{00000000-0000-0000-0000-000000000000}"/>
                                    <w:text/>
                                  </w:sdtPr>
                                  <w:sdtEndPr/>
                                  <w:sdtContent>
                                    <w:r w:rsidR="00BE29ED">
                                      <w:rPr>
                                        <w:b/>
                                        <w:szCs w:val="15"/>
                                      </w:rPr>
                                      <w:t xml:space="preserve">     </w:t>
                                    </w:r>
                                  </w:sdtContent>
                                </w:sdt>
                              </w:p>
                              <w:p w:rsidR="00A6234E" w:rsidRPr="00BE29ED" w:rsidRDefault="00A6234E" w:rsidP="00BE29ED">
                                <w:pPr>
                                  <w:pStyle w:val="Template-Adresse"/>
                                  <w:rPr>
                                    <w:b/>
                                    <w:noProof w:val="0"/>
                                    <w:color w:val="auto"/>
                                    <w:szCs w:val="15"/>
                                  </w:rPr>
                                </w:pPr>
                                <w:r>
                                  <w:t>Prøvestensvej 1</w:t>
                                </w:r>
                              </w:p>
                              <w:p w:rsidR="00A6234E" w:rsidRPr="00261A8C" w:rsidRDefault="00A6234E" w:rsidP="00A6234E">
                                <w:pPr>
                                  <w:pStyle w:val="Template-Virksomhedsafdeling"/>
                                </w:pPr>
                                <w:r w:rsidRPr="00261A8C">
                                  <w:t>3000 Helsingør</w:t>
                                </w:r>
                              </w:p>
                              <w:p w:rsidR="00A6234E" w:rsidRPr="00261A8C" w:rsidRDefault="00A6234E" w:rsidP="00A6234E">
                                <w:pPr>
                                  <w:pStyle w:val="Template-Virksomhedsafdeling"/>
                                </w:pPr>
                              </w:p>
                              <w:p w:rsidR="00A6234E" w:rsidRPr="00261A8C" w:rsidRDefault="00A6234E" w:rsidP="00A6234E">
                                <w:pPr>
                                  <w:pStyle w:val="Template-Virksomhedsafdeling"/>
                                </w:pPr>
                                <w:r w:rsidRPr="00261A8C">
                                  <w:t>Tlf.: 49 27 14 48</w:t>
                                </w:r>
                              </w:p>
                              <w:p w:rsidR="00A6234E" w:rsidRPr="00BE29ED" w:rsidRDefault="00A6234E" w:rsidP="00A6234E">
                                <w:pPr>
                                  <w:pStyle w:val="Template-Virksomhedsafdeling"/>
                                  <w:rPr>
                                    <w:lang w:val="en-US"/>
                                  </w:rPr>
                                </w:pPr>
                                <w:r w:rsidRPr="00BE29ED">
                                  <w:rPr>
                                    <w:lang w:val="en-US"/>
                                  </w:rPr>
                                  <w:t>E</w:t>
                                </w:r>
                                <w:r w:rsidR="00261A8C" w:rsidRPr="00BE29ED">
                                  <w:rPr>
                                    <w:lang w:val="en-US"/>
                                  </w:rPr>
                                  <w:t>-</w:t>
                                </w:r>
                                <w:r w:rsidRPr="00BE29ED">
                                  <w:rPr>
                                    <w:lang w:val="en-US"/>
                                  </w:rPr>
                                  <w:t>mail: nsj@politi.dk</w:t>
                                </w:r>
                              </w:p>
                              <w:p w:rsidR="00D91388" w:rsidRPr="00244365" w:rsidRDefault="00261A8C" w:rsidP="00F471A1">
                                <w:pPr>
                                  <w:pStyle w:val="Template-Virksomhedsafdeling"/>
                                  <w:rPr>
                                    <w:lang w:val="en-US"/>
                                  </w:rPr>
                                </w:pPr>
                                <w:r>
                                  <w:rPr>
                                    <w:lang w:val="en-US"/>
                                  </w:rPr>
                                  <w:t>CVR nr.: 17143611</w:t>
                                </w:r>
                              </w:p>
                              <w:p w:rsidR="00D91388" w:rsidRPr="00244365" w:rsidRDefault="00D91388" w:rsidP="00805AE9">
                                <w:pPr>
                                  <w:pStyle w:val="Template-Adresse"/>
                                  <w:rPr>
                                    <w:lang w:val="en-US"/>
                                  </w:rPr>
                                </w:pPr>
                              </w:p>
                            </w:tc>
                          </w:tr>
                        </w:tbl>
                        <w:p w:rsidR="00D91388" w:rsidRPr="00244365" w:rsidRDefault="00D91388" w:rsidP="00D91388">
                          <w:pPr>
                            <w:pStyle w:val="Template-Adresse"/>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E5CD6" id="_x0000_t202" coordsize="21600,21600" o:spt="202" path="m,l,21600r21600,l21600,xe">
              <v:stroke joinstyle="miter"/>
              <v:path gradientshapeok="t" o:connecttype="rect"/>
            </v:shapetype>
            <v:shape id="Address" o:spid="_x0000_s1027" type="#_x0000_t202" alt="Afsenderadresse." style="position:absolute;margin-left:466.4pt;margin-top:.15pt;width:127.8pt;height:180.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" filled="f" stroked="f" strokeweight=".5pt">
              <v:textbox inset="0,0,0,0">
                <w:txbxContent>
                  <w:tbl>
                    <w:tblPr>
                      <w:tblStyle w:val="Blank"/>
                      <w:tblW w:w="2155" w:type="dxa"/>
                      <w:tblLayout w:type="fixed"/>
                      <w:tblLook w:val="04A0" w:firstRow="1" w:lastRow="0" w:firstColumn="1" w:lastColumn="0" w:noHBand="0" w:noVBand="1"/>
                    </w:tblPr>
                    <w:tblGrid>
                      <w:gridCol w:w="2155"/>
                    </w:tblGrid>
                    <w:tr w:rsidR="00D91388" w:rsidRPr="005D4CBB" w:rsidTr="00632062">
                      <w:tc>
                        <w:tcPr>
                          <w:tcW w:w="2155" w:type="dxa"/>
                        </w:tcPr>
                        <w:p w:rsidR="00C753F8" w:rsidRPr="00C753F8" w:rsidRDefault="00A6234E" w:rsidP="00F95C0B">
                          <w:pPr>
                            <w:pStyle w:val="Template-Adresse"/>
                            <w:rPr>
                              <w:b/>
                            </w:rPr>
                          </w:pPr>
                          <w:r>
                            <w:rPr>
                              <w:b/>
                            </w:rPr>
                            <w:t>NORDSJÆLLAND</w:t>
                          </w:r>
                          <w:r w:rsidR="003B60F9">
                            <w:rPr>
                              <w:b/>
                            </w:rPr>
                            <w:t>S</w:t>
                          </w:r>
                          <w:r w:rsidR="003B60F9" w:rsidRPr="00C753F8">
                            <w:rPr>
                              <w:b/>
                            </w:rPr>
                            <w:t xml:space="preserve"> POLITI</w:t>
                          </w:r>
                        </w:p>
                        <w:p w:rsidR="00BE29ED" w:rsidRDefault="005D4CBB" w:rsidP="00BE29ED">
                          <w:pPr>
                            <w:pStyle w:val="Template-Adresse"/>
                            <w:rPr>
                              <w:b/>
                              <w:szCs w:val="15"/>
                            </w:rPr>
                          </w:pPr>
                          <w:sdt>
                            <w:sdtPr>
                              <w:rPr>
                                <w:b/>
                                <w:szCs w:val="15"/>
                              </w:rPr>
                              <w:alias w:val="(Dokument, Fungerende enhed) Navn 1"/>
                              <w:tag w:val="&lt;Tag&gt;&lt;Xpath&gt;/ns0:Root[1]/ns0:data[@id='B22761CB-6712-43D6-9341-3E00753DAD90']/ns0:value&lt;/Xpath&gt;&lt;/Tag&gt;"/>
                              <w:id w:val="-675189804"/>
                              <w:showingPlcHdr/>
                              <w:dataBinding w:prefixMappings="xmlns:ns0='Workzone'" w:xpath="/ns0:Root[1]/ns0:data[@id='B22761CB-6712-43D6-9341-3E00753DAD90']/ns0:value" w:storeItemID="{00000000-0000-0000-0000-000000000000}"/>
                              <w:text/>
                            </w:sdtPr>
                            <w:sdtEndPr/>
                            <w:sdtContent>
                              <w:r w:rsidR="00BE29ED">
                                <w:rPr>
                                  <w:b/>
                                  <w:szCs w:val="15"/>
                                </w:rPr>
                                <w:t xml:space="preserve">     </w:t>
                              </w:r>
                            </w:sdtContent>
                          </w:sdt>
                        </w:p>
                        <w:p w:rsidR="00A6234E" w:rsidRPr="00BE29ED" w:rsidRDefault="00A6234E" w:rsidP="00BE29ED">
                          <w:pPr>
                            <w:pStyle w:val="Template-Adresse"/>
                            <w:rPr>
                              <w:b/>
                              <w:noProof w:val="0"/>
                              <w:color w:val="auto"/>
                              <w:szCs w:val="15"/>
                            </w:rPr>
                          </w:pPr>
                          <w:r>
                            <w:t>Prøvestensvej 1</w:t>
                          </w:r>
                        </w:p>
                        <w:p w:rsidR="00A6234E" w:rsidRPr="00261A8C" w:rsidRDefault="00A6234E" w:rsidP="00A6234E">
                          <w:pPr>
                            <w:pStyle w:val="Template-Virksomhedsafdeling"/>
                          </w:pPr>
                          <w:r w:rsidRPr="00261A8C">
                            <w:t>3000 Helsingør</w:t>
                          </w:r>
                        </w:p>
                        <w:p w:rsidR="00A6234E" w:rsidRPr="00261A8C" w:rsidRDefault="00A6234E" w:rsidP="00A6234E">
                          <w:pPr>
                            <w:pStyle w:val="Template-Virksomhedsafdeling"/>
                          </w:pPr>
                        </w:p>
                        <w:p w:rsidR="00A6234E" w:rsidRPr="00261A8C" w:rsidRDefault="00A6234E" w:rsidP="00A6234E">
                          <w:pPr>
                            <w:pStyle w:val="Template-Virksomhedsafdeling"/>
                          </w:pPr>
                          <w:r w:rsidRPr="00261A8C">
                            <w:t>Tlf.: 49 27 14 48</w:t>
                          </w:r>
                        </w:p>
                        <w:p w:rsidR="00A6234E" w:rsidRPr="00BE29ED" w:rsidRDefault="00A6234E" w:rsidP="00A6234E">
                          <w:pPr>
                            <w:pStyle w:val="Template-Virksomhedsafdeling"/>
                            <w:rPr>
                              <w:lang w:val="en-US"/>
                            </w:rPr>
                          </w:pPr>
                          <w:r w:rsidRPr="00BE29ED">
                            <w:rPr>
                              <w:lang w:val="en-US"/>
                            </w:rPr>
                            <w:t>E</w:t>
                          </w:r>
                          <w:r w:rsidR="00261A8C" w:rsidRPr="00BE29ED">
                            <w:rPr>
                              <w:lang w:val="en-US"/>
                            </w:rPr>
                            <w:t>-</w:t>
                          </w:r>
                          <w:r w:rsidRPr="00BE29ED">
                            <w:rPr>
                              <w:lang w:val="en-US"/>
                            </w:rPr>
                            <w:t>mail: nsj@politi.dk</w:t>
                          </w:r>
                        </w:p>
                        <w:p w:rsidR="00D91388" w:rsidRPr="00244365" w:rsidRDefault="00261A8C" w:rsidP="00F471A1">
                          <w:pPr>
                            <w:pStyle w:val="Template-Virksomhedsafdeling"/>
                            <w:rPr>
                              <w:lang w:val="en-US"/>
                            </w:rPr>
                          </w:pPr>
                          <w:r>
                            <w:rPr>
                              <w:lang w:val="en-US"/>
                            </w:rPr>
                            <w:t>CVR nr.: 17143611</w:t>
                          </w:r>
                        </w:p>
                        <w:p w:rsidR="00D91388" w:rsidRPr="00244365" w:rsidRDefault="00D91388" w:rsidP="00805AE9">
                          <w:pPr>
                            <w:pStyle w:val="Template-Adresse"/>
                            <w:rPr>
                              <w:lang w:val="en-US"/>
                            </w:rPr>
                          </w:pPr>
                        </w:p>
                      </w:tc>
                    </w:tr>
                  </w:tbl>
                  <w:p w:rsidR="00D91388" w:rsidRPr="00244365" w:rsidRDefault="00D91388" w:rsidP="00D91388">
                    <w:pPr>
                      <w:pStyle w:val="Template-Adresse"/>
                      <w:rPr>
                        <w:lang w:val="en-US"/>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71C7772"/>
    <w:multiLevelType w:val="hybridMultilevel"/>
    <w:tmpl w:val="1376D7C2"/>
    <w:lvl w:ilvl="0" w:tplc="8FD0A08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1172F"/>
    <w:multiLevelType w:val="hybridMultilevel"/>
    <w:tmpl w:val="4D7ADA9C"/>
    <w:lvl w:ilvl="0" w:tplc="19FAFDE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D7470"/>
    <w:multiLevelType w:val="hybridMultilevel"/>
    <w:tmpl w:val="7DA24E6A"/>
    <w:lvl w:ilvl="0" w:tplc="540E0F04">
      <w:numFmt w:val="bullet"/>
      <w:lvlText w:val="•"/>
      <w:lvlJc w:val="left"/>
      <w:pPr>
        <w:ind w:left="360" w:hanging="360"/>
      </w:pPr>
      <w:rPr>
        <w:rFonts w:ascii="Calibri" w:eastAsia="Calibri" w:hAnsi="Calibri" w:cs="Calibri"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2" w15:restartNumberingAfterBreak="0">
    <w:nsid w:val="47752801"/>
    <w:multiLevelType w:val="hybridMultilevel"/>
    <w:tmpl w:val="2A6CD7E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7E20588C"/>
    <w:multiLevelType w:val="multilevel"/>
    <w:tmpl w:val="6FB043B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4"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4"/>
  </w:num>
  <w:num w:numId="2">
    <w:abstractNumId w:val="7"/>
  </w:num>
  <w:num w:numId="3">
    <w:abstractNumId w:val="6"/>
  </w:num>
  <w:num w:numId="4">
    <w:abstractNumId w:val="5"/>
  </w:num>
  <w:num w:numId="5">
    <w:abstractNumId w:val="4"/>
  </w:num>
  <w:num w:numId="6">
    <w:abstractNumId w:val="13"/>
  </w:num>
  <w:num w:numId="7">
    <w:abstractNumId w:val="3"/>
  </w:num>
  <w:num w:numId="8">
    <w:abstractNumId w:val="2"/>
  </w:num>
  <w:num w:numId="9">
    <w:abstractNumId w:val="1"/>
  </w:num>
  <w:num w:numId="10">
    <w:abstractNumId w:val="0"/>
  </w:num>
  <w:num w:numId="11">
    <w:abstractNumId w:val="8"/>
  </w:num>
  <w:num w:numId="12">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8A"/>
    <w:rsid w:val="00004865"/>
    <w:rsid w:val="00011F5F"/>
    <w:rsid w:val="00030CEB"/>
    <w:rsid w:val="000467E9"/>
    <w:rsid w:val="00064D3A"/>
    <w:rsid w:val="0009128C"/>
    <w:rsid w:val="00093DFF"/>
    <w:rsid w:val="00094ABD"/>
    <w:rsid w:val="00103E3F"/>
    <w:rsid w:val="001159B4"/>
    <w:rsid w:val="00116D29"/>
    <w:rsid w:val="0013244F"/>
    <w:rsid w:val="00137816"/>
    <w:rsid w:val="00140FA2"/>
    <w:rsid w:val="001515E8"/>
    <w:rsid w:val="00182651"/>
    <w:rsid w:val="001C2741"/>
    <w:rsid w:val="00200E21"/>
    <w:rsid w:val="00244365"/>
    <w:rsid w:val="00244D70"/>
    <w:rsid w:val="00261A8C"/>
    <w:rsid w:val="00271120"/>
    <w:rsid w:val="002C189C"/>
    <w:rsid w:val="002C5297"/>
    <w:rsid w:val="002D5562"/>
    <w:rsid w:val="002E27B6"/>
    <w:rsid w:val="002E74A4"/>
    <w:rsid w:val="00314380"/>
    <w:rsid w:val="00350578"/>
    <w:rsid w:val="003B35B0"/>
    <w:rsid w:val="003B60F9"/>
    <w:rsid w:val="003C4F9F"/>
    <w:rsid w:val="003C60F1"/>
    <w:rsid w:val="003E24AD"/>
    <w:rsid w:val="00424709"/>
    <w:rsid w:val="00424AD9"/>
    <w:rsid w:val="00451EF5"/>
    <w:rsid w:val="004604CF"/>
    <w:rsid w:val="00493460"/>
    <w:rsid w:val="004A33DF"/>
    <w:rsid w:val="004A5FFD"/>
    <w:rsid w:val="004C01B2"/>
    <w:rsid w:val="004E1EFA"/>
    <w:rsid w:val="004E7E2C"/>
    <w:rsid w:val="004F1ED7"/>
    <w:rsid w:val="004F66D5"/>
    <w:rsid w:val="00513C24"/>
    <w:rsid w:val="00514D93"/>
    <w:rsid w:val="005178A7"/>
    <w:rsid w:val="00525DE7"/>
    <w:rsid w:val="00543B85"/>
    <w:rsid w:val="00543EF2"/>
    <w:rsid w:val="0054436B"/>
    <w:rsid w:val="00582AE7"/>
    <w:rsid w:val="00596EA7"/>
    <w:rsid w:val="005A28D4"/>
    <w:rsid w:val="005B48CE"/>
    <w:rsid w:val="005B79C6"/>
    <w:rsid w:val="005C2A3A"/>
    <w:rsid w:val="005C5F97"/>
    <w:rsid w:val="005C769C"/>
    <w:rsid w:val="005D109B"/>
    <w:rsid w:val="005D4CBB"/>
    <w:rsid w:val="005F1580"/>
    <w:rsid w:val="005F3ED8"/>
    <w:rsid w:val="005F6B57"/>
    <w:rsid w:val="00603B87"/>
    <w:rsid w:val="006150E0"/>
    <w:rsid w:val="0062041D"/>
    <w:rsid w:val="00632062"/>
    <w:rsid w:val="006439D6"/>
    <w:rsid w:val="00643CF7"/>
    <w:rsid w:val="00655B49"/>
    <w:rsid w:val="00681D83"/>
    <w:rsid w:val="006900C2"/>
    <w:rsid w:val="00695015"/>
    <w:rsid w:val="006A16F6"/>
    <w:rsid w:val="006B30A9"/>
    <w:rsid w:val="0070037A"/>
    <w:rsid w:val="007008EE"/>
    <w:rsid w:val="00701C9A"/>
    <w:rsid w:val="0070267E"/>
    <w:rsid w:val="00706E32"/>
    <w:rsid w:val="00742113"/>
    <w:rsid w:val="007502C0"/>
    <w:rsid w:val="007546AF"/>
    <w:rsid w:val="007601F8"/>
    <w:rsid w:val="00765934"/>
    <w:rsid w:val="0077451B"/>
    <w:rsid w:val="00775CC9"/>
    <w:rsid w:val="007830AC"/>
    <w:rsid w:val="0079671C"/>
    <w:rsid w:val="007A623C"/>
    <w:rsid w:val="007D67D1"/>
    <w:rsid w:val="007E373C"/>
    <w:rsid w:val="008002CE"/>
    <w:rsid w:val="00805AE9"/>
    <w:rsid w:val="00806386"/>
    <w:rsid w:val="00814A60"/>
    <w:rsid w:val="00816BD8"/>
    <w:rsid w:val="00836161"/>
    <w:rsid w:val="008459F2"/>
    <w:rsid w:val="00857039"/>
    <w:rsid w:val="00861A3C"/>
    <w:rsid w:val="00862334"/>
    <w:rsid w:val="00892D08"/>
    <w:rsid w:val="00893791"/>
    <w:rsid w:val="00897E78"/>
    <w:rsid w:val="008E5A6D"/>
    <w:rsid w:val="008F32DF"/>
    <w:rsid w:val="008F4D20"/>
    <w:rsid w:val="0094757D"/>
    <w:rsid w:val="00951B25"/>
    <w:rsid w:val="00955929"/>
    <w:rsid w:val="009737E4"/>
    <w:rsid w:val="00974026"/>
    <w:rsid w:val="009769C5"/>
    <w:rsid w:val="00983B74"/>
    <w:rsid w:val="00990263"/>
    <w:rsid w:val="009965B4"/>
    <w:rsid w:val="009A4CCC"/>
    <w:rsid w:val="009C0ACB"/>
    <w:rsid w:val="009C10FE"/>
    <w:rsid w:val="009D1E80"/>
    <w:rsid w:val="009E09DD"/>
    <w:rsid w:val="009E4B94"/>
    <w:rsid w:val="00A00334"/>
    <w:rsid w:val="00A30D10"/>
    <w:rsid w:val="00A33F09"/>
    <w:rsid w:val="00A46336"/>
    <w:rsid w:val="00A50F3E"/>
    <w:rsid w:val="00A534FF"/>
    <w:rsid w:val="00A61A53"/>
    <w:rsid w:val="00A6234E"/>
    <w:rsid w:val="00A62CB5"/>
    <w:rsid w:val="00A7504C"/>
    <w:rsid w:val="00A76B1F"/>
    <w:rsid w:val="00A77778"/>
    <w:rsid w:val="00A9162D"/>
    <w:rsid w:val="00A91DA5"/>
    <w:rsid w:val="00AB4582"/>
    <w:rsid w:val="00AB604D"/>
    <w:rsid w:val="00AC322F"/>
    <w:rsid w:val="00AD5F89"/>
    <w:rsid w:val="00AD798F"/>
    <w:rsid w:val="00AE0F3B"/>
    <w:rsid w:val="00AF1D02"/>
    <w:rsid w:val="00AF26FD"/>
    <w:rsid w:val="00B00D92"/>
    <w:rsid w:val="00B025E3"/>
    <w:rsid w:val="00B0422A"/>
    <w:rsid w:val="00B11411"/>
    <w:rsid w:val="00B24E70"/>
    <w:rsid w:val="00B27008"/>
    <w:rsid w:val="00B3189D"/>
    <w:rsid w:val="00B41812"/>
    <w:rsid w:val="00B4201A"/>
    <w:rsid w:val="00B520B7"/>
    <w:rsid w:val="00B87D9D"/>
    <w:rsid w:val="00BB4255"/>
    <w:rsid w:val="00BE29ED"/>
    <w:rsid w:val="00BE48A7"/>
    <w:rsid w:val="00BF4264"/>
    <w:rsid w:val="00BF6055"/>
    <w:rsid w:val="00C002FD"/>
    <w:rsid w:val="00C01802"/>
    <w:rsid w:val="00C01D34"/>
    <w:rsid w:val="00C17C22"/>
    <w:rsid w:val="00C31983"/>
    <w:rsid w:val="00C34DA5"/>
    <w:rsid w:val="00C357EF"/>
    <w:rsid w:val="00C51785"/>
    <w:rsid w:val="00C552A3"/>
    <w:rsid w:val="00C55B9A"/>
    <w:rsid w:val="00C753F8"/>
    <w:rsid w:val="00CA0A7D"/>
    <w:rsid w:val="00CC6322"/>
    <w:rsid w:val="00CE5168"/>
    <w:rsid w:val="00CF090D"/>
    <w:rsid w:val="00CF4BA0"/>
    <w:rsid w:val="00D078E1"/>
    <w:rsid w:val="00D27D0E"/>
    <w:rsid w:val="00D3752F"/>
    <w:rsid w:val="00D5018D"/>
    <w:rsid w:val="00D5027B"/>
    <w:rsid w:val="00D53670"/>
    <w:rsid w:val="00D66F14"/>
    <w:rsid w:val="00D86EC2"/>
    <w:rsid w:val="00D91388"/>
    <w:rsid w:val="00D96141"/>
    <w:rsid w:val="00DB31AF"/>
    <w:rsid w:val="00DB32AC"/>
    <w:rsid w:val="00DC246F"/>
    <w:rsid w:val="00DC61BD"/>
    <w:rsid w:val="00DD1936"/>
    <w:rsid w:val="00DE2B28"/>
    <w:rsid w:val="00DF173E"/>
    <w:rsid w:val="00E005F6"/>
    <w:rsid w:val="00E10608"/>
    <w:rsid w:val="00E2218A"/>
    <w:rsid w:val="00E40D10"/>
    <w:rsid w:val="00E53EE9"/>
    <w:rsid w:val="00EB0D97"/>
    <w:rsid w:val="00EC0954"/>
    <w:rsid w:val="00ED2CDF"/>
    <w:rsid w:val="00ED6EC5"/>
    <w:rsid w:val="00F04788"/>
    <w:rsid w:val="00F233E7"/>
    <w:rsid w:val="00F33818"/>
    <w:rsid w:val="00F365B3"/>
    <w:rsid w:val="00F471A1"/>
    <w:rsid w:val="00F53F22"/>
    <w:rsid w:val="00F5406C"/>
    <w:rsid w:val="00F613D2"/>
    <w:rsid w:val="00F63BFF"/>
    <w:rsid w:val="00F710A5"/>
    <w:rsid w:val="00F73354"/>
    <w:rsid w:val="00F8560E"/>
    <w:rsid w:val="00F90F5B"/>
    <w:rsid w:val="00F95C0B"/>
    <w:rsid w:val="00FD4D3C"/>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58B7F5"/>
  <w15:docId w15:val="{F7616FE1-30CF-40DB-93EE-D7AB089A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97"/>
  </w:style>
  <w:style w:type="paragraph" w:styleId="Overskrift1">
    <w:name w:val="heading 1"/>
    <w:basedOn w:val="Normal"/>
    <w:next w:val="Normal"/>
    <w:link w:val="Overskrift1Tegn"/>
    <w:uiPriority w:val="1"/>
    <w:qFormat/>
    <w:rsid w:val="00A7504C"/>
    <w:pPr>
      <w:keepNext/>
      <w:keepLines/>
      <w:spacing w:before="280" w:after="280" w:line="280" w:lineRule="atLeast"/>
      <w:contextualSpacing/>
      <w:outlineLvl w:val="0"/>
    </w:pPr>
    <w:rPr>
      <w:rFonts w:eastAsiaTheme="majorEastAsia" w:cstheme="majorBidi"/>
      <w:bCs/>
      <w:sz w:val="22"/>
      <w:szCs w:val="28"/>
    </w:rPr>
  </w:style>
  <w:style w:type="paragraph" w:styleId="Overskrift2">
    <w:name w:val="heading 2"/>
    <w:basedOn w:val="Normal"/>
    <w:next w:val="Normal"/>
    <w:link w:val="Overskrift2Tegn"/>
    <w:uiPriority w:val="1"/>
    <w:qFormat/>
    <w:rsid w:val="009E4B94"/>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9E4B94"/>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F73354"/>
    <w:rPr>
      <w:sz w:val="16"/>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rPr>
  </w:style>
  <w:style w:type="character" w:customStyle="1" w:styleId="Overskrift1Tegn">
    <w:name w:val="Overskrift 1 Tegn"/>
    <w:basedOn w:val="Standardskrifttypeiafsnit"/>
    <w:link w:val="Overskrift1"/>
    <w:uiPriority w:val="1"/>
    <w:rsid w:val="00A7504C"/>
    <w:rPr>
      <w:rFonts w:eastAsiaTheme="majorEastAsia" w:cstheme="majorBidi"/>
      <w:bCs/>
      <w:sz w:val="22"/>
      <w:szCs w:val="28"/>
    </w:rPr>
  </w:style>
  <w:style w:type="character" w:customStyle="1" w:styleId="Overskrift2Tegn">
    <w:name w:val="Overskrift 2 Tegn"/>
    <w:basedOn w:val="Standardskrifttypeiafsnit"/>
    <w:link w:val="Overskrift2"/>
    <w:uiPriority w:val="1"/>
    <w:rsid w:val="002E74A4"/>
    <w:rPr>
      <w:rFonts w:eastAsiaTheme="majorEastAsia" w:cstheme="majorBidi"/>
      <w:b/>
      <w:bCs/>
      <w:sz w:val="20"/>
      <w:szCs w:val="26"/>
    </w:rPr>
  </w:style>
  <w:style w:type="character" w:customStyle="1" w:styleId="Overskrift3Tegn">
    <w:name w:val="Overskrift 3 Tegn"/>
    <w:basedOn w:val="Standardskrifttypeiafsnit"/>
    <w:link w:val="Overskrift3"/>
    <w:uiPriority w:val="1"/>
    <w:rsid w:val="002E74A4"/>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39"/>
    <w:semiHidden/>
    <w:rsid w:val="002E74A4"/>
    <w:pPr>
      <w:ind w:right="567"/>
    </w:pPr>
    <w:rPr>
      <w:b/>
    </w:r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F73354"/>
    <w:rPr>
      <w:sz w:val="16"/>
      <w:szCs w:val="20"/>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C34DA5"/>
    <w:rPr>
      <w:sz w:val="16"/>
    </w:rPr>
  </w:style>
  <w:style w:type="paragraph" w:customStyle="1" w:styleId="Template">
    <w:name w:val="Template"/>
    <w:uiPriority w:val="8"/>
    <w:semiHidden/>
    <w:rsid w:val="00632062"/>
    <w:pPr>
      <w:spacing w:line="220" w:lineRule="atLeast"/>
    </w:pPr>
    <w:rPr>
      <w:noProof/>
      <w:color w:val="001E3C" w:themeColor="accent1"/>
      <w:sz w:val="15"/>
    </w:rPr>
  </w:style>
  <w:style w:type="paragraph" w:customStyle="1" w:styleId="Template-Adresse">
    <w:name w:val="Template - Adresse"/>
    <w:basedOn w:val="Template"/>
    <w:uiPriority w:val="8"/>
    <w:semiHidden/>
    <w:rsid w:val="00805AE9"/>
    <w:pPr>
      <w:tabs>
        <w:tab w:val="left" w:pos="567"/>
      </w:tabs>
      <w:suppressAutoHyphens/>
    </w:pPr>
    <w:rPr>
      <w:color w:val="000000" w:themeColor="text1"/>
    </w:rPr>
  </w:style>
  <w:style w:type="paragraph" w:customStyle="1" w:styleId="Template-Virksomhedsnavn">
    <w:name w:val="Template - Virksomheds navn"/>
    <w:basedOn w:val="Template-Adresse"/>
    <w:next w:val="Template-Adresse"/>
    <w:uiPriority w:val="8"/>
    <w:semiHidden/>
    <w:rsid w:val="009C10FE"/>
    <w:pPr>
      <w:spacing w:line="200" w:lineRule="atLeast"/>
    </w:pPr>
    <w:rPr>
      <w:b/>
      <w:caps/>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769C5"/>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004865"/>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1515E8"/>
    <w:pPr>
      <w:spacing w:after="260" w:line="300" w:lineRule="atLeast"/>
      <w:contextualSpacing/>
    </w:pPr>
    <w:rPr>
      <w:b/>
      <w:sz w:val="28"/>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semiHidden/>
    <w:rsid w:val="00B0422A"/>
    <w:pPr>
      <w:spacing w:line="240" w:lineRule="atLeast"/>
    </w:pPr>
  </w:style>
  <w:style w:type="paragraph" w:customStyle="1" w:styleId="ModtagerAdresse">
    <w:name w:val="Modtager Adresse"/>
    <w:basedOn w:val="Normal"/>
    <w:uiPriority w:val="8"/>
    <w:semiHidden/>
    <w:rsid w:val="00EB0D97"/>
  </w:style>
  <w:style w:type="paragraph" w:customStyle="1" w:styleId="Tabel-Overskrift">
    <w:name w:val="Tabel - Overskrift"/>
    <w:basedOn w:val="Tabel"/>
    <w:uiPriority w:val="4"/>
    <w:rsid w:val="008002CE"/>
    <w:rPr>
      <w:b/>
    </w:rPr>
  </w:style>
  <w:style w:type="paragraph" w:customStyle="1" w:styleId="Tabel-OverskriftHjre">
    <w:name w:val="Tabel - Overskrift Højre"/>
    <w:basedOn w:val="Tabel-Overskrift"/>
    <w:uiPriority w:val="4"/>
    <w:rsid w:val="008002CE"/>
    <w:pPr>
      <w:jc w:val="right"/>
    </w:pPr>
  </w:style>
  <w:style w:type="paragraph" w:customStyle="1" w:styleId="Kolofon">
    <w:name w:val="Kolofon"/>
    <w:basedOn w:val="Normal"/>
    <w:uiPriority w:val="4"/>
    <w:semiHidden/>
    <w:qFormat/>
    <w:rsid w:val="001159B4"/>
    <w:pPr>
      <w:spacing w:line="220" w:lineRule="atLeast"/>
      <w:jc w:val="right"/>
    </w:pPr>
    <w:rPr>
      <w:sz w:val="16"/>
    </w:rPr>
  </w:style>
  <w:style w:type="paragraph" w:customStyle="1" w:styleId="Template-Virksomhedsafdeling">
    <w:name w:val="Template - Virksomhedsafdeling"/>
    <w:basedOn w:val="Template"/>
    <w:next w:val="Template-Adresse"/>
    <w:uiPriority w:val="8"/>
    <w:semiHidden/>
    <w:qFormat/>
    <w:rsid w:val="00632062"/>
    <w:rPr>
      <w:color w:val="959595" w:themeColor="accent5"/>
    </w:rPr>
  </w:style>
  <w:style w:type="character" w:styleId="Hyperlink">
    <w:name w:val="Hyperlink"/>
    <w:basedOn w:val="Standardskrifttypeiafsnit"/>
    <w:uiPriority w:val="99"/>
    <w:rsid w:val="005D109B"/>
    <w:rPr>
      <w:color w:val="0000FF" w:themeColor="hyperlink"/>
      <w:u w:val="single"/>
    </w:rPr>
  </w:style>
  <w:style w:type="paragraph" w:customStyle="1" w:styleId="Dokument-Type">
    <w:name w:val="Dokument - Type"/>
    <w:basedOn w:val="Normal"/>
    <w:next w:val="Normal"/>
    <w:uiPriority w:val="4"/>
    <w:semiHidden/>
    <w:qFormat/>
    <w:rsid w:val="001159B4"/>
    <w:pPr>
      <w:spacing w:line="240" w:lineRule="atLeast"/>
    </w:pPr>
    <w:rPr>
      <w:b/>
      <w:sz w:val="36"/>
    </w:rPr>
  </w:style>
  <w:style w:type="paragraph" w:customStyle="1" w:styleId="Afdeling">
    <w:name w:val="Afdeling"/>
    <w:basedOn w:val="NormalWeb"/>
    <w:next w:val="Normal"/>
    <w:uiPriority w:val="6"/>
    <w:semiHidden/>
    <w:qFormat/>
    <w:rsid w:val="007502C0"/>
    <w:pPr>
      <w:spacing w:line="340" w:lineRule="atLeast"/>
    </w:pPr>
    <w:rPr>
      <w:rFonts w:ascii="Politi" w:hAnsi="Politi"/>
      <w:b/>
      <w:color w:val="001E3C" w:themeColor="accent1"/>
      <w:sz w:val="28"/>
    </w:rPr>
  </w:style>
  <w:style w:type="paragraph" w:customStyle="1" w:styleId="Underafdeling">
    <w:name w:val="Underafdeling"/>
    <w:basedOn w:val="Afdeling"/>
    <w:uiPriority w:val="6"/>
    <w:semiHidden/>
    <w:qFormat/>
    <w:rsid w:val="00AC322F"/>
    <w:rPr>
      <w:rFonts w:ascii="Politi Light" w:hAnsi="Politi Light"/>
      <w:b w:val="0"/>
    </w:rPr>
  </w:style>
  <w:style w:type="paragraph" w:styleId="NormalWeb">
    <w:name w:val="Normal (Web)"/>
    <w:basedOn w:val="Normal"/>
    <w:uiPriority w:val="99"/>
    <w:semiHidden/>
    <w:rsid w:val="00AC322F"/>
    <w:rPr>
      <w:rFonts w:ascii="Times New Roman" w:hAnsi="Times New Roman" w:cs="Times New Roman"/>
      <w:sz w:val="24"/>
      <w:szCs w:val="24"/>
    </w:rPr>
  </w:style>
  <w:style w:type="paragraph" w:styleId="Markeringsbobletekst">
    <w:name w:val="Balloon Text"/>
    <w:basedOn w:val="Normal"/>
    <w:link w:val="MarkeringsbobletekstTegn"/>
    <w:uiPriority w:val="99"/>
    <w:semiHidden/>
    <w:rsid w:val="0069501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95015"/>
    <w:rPr>
      <w:rFonts w:ascii="Tahoma" w:hAnsi="Tahoma" w:cs="Tahoma"/>
      <w:sz w:val="16"/>
      <w:szCs w:val="16"/>
    </w:rPr>
  </w:style>
  <w:style w:type="paragraph" w:styleId="Listeafsnit">
    <w:name w:val="List Paragraph"/>
    <w:basedOn w:val="Normal"/>
    <w:uiPriority w:val="34"/>
    <w:qFormat/>
    <w:rsid w:val="00BE29ED"/>
    <w:pPr>
      <w:spacing w:line="240"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kr.dk/tyveri/tricktyveri-i-hjemm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ikkerdigital.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U:\SKABELONER\WorkZone\Brev.dotx" TargetMode="External"/></Relationships>
</file>

<file path=word/theme/theme1.xml><?xml version="1.0" encoding="utf-8"?>
<a:theme xmlns:a="http://schemas.openxmlformats.org/drawingml/2006/main" name="Office Theme">
  <a:themeElements>
    <a:clrScheme name="Politi">
      <a:dk1>
        <a:srgbClr val="000000"/>
      </a:dk1>
      <a:lt1>
        <a:srgbClr val="FFFFFF"/>
      </a:lt1>
      <a:dk2>
        <a:srgbClr val="001E3C"/>
      </a:dk2>
      <a:lt2>
        <a:srgbClr val="FFFFFF"/>
      </a:lt2>
      <a:accent1>
        <a:srgbClr val="001E3C"/>
      </a:accent1>
      <a:accent2>
        <a:srgbClr val="B1E3FF"/>
      </a:accent2>
      <a:accent3>
        <a:srgbClr val="D4E600"/>
      </a:accent3>
      <a:accent4>
        <a:srgbClr val="DCD0BC"/>
      </a:accent4>
      <a:accent5>
        <a:srgbClr val="959595"/>
      </a:accent5>
      <a:accent6>
        <a:srgbClr val="3C3C3C"/>
      </a:accent6>
      <a:hlink>
        <a:srgbClr val="0000FF"/>
      </a:hlink>
      <a:folHlink>
        <a:srgbClr val="800080"/>
      </a:folHlink>
    </a:clrScheme>
    <a:fontScheme name="Polit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ørkeblå">
      <a:srgbClr val="001E3C"/>
    </a:custClr>
    <a:custClr name="Mørkeblå 80%">
      <a:srgbClr val="244662"/>
    </a:custClr>
    <a:custClr name="Mørkeblå 60%">
      <a:srgbClr val="4F6A86"/>
    </a:custClr>
    <a:custClr name="Mørkeblå 40%">
      <a:srgbClr val="8295AE"/>
    </a:custClr>
    <a:custClr name="Mørkeblå 20%">
      <a:srgbClr val="BCC5D5"/>
    </a:custClr>
    <a:custClr name="Lysblå">
      <a:srgbClr val="B1E3FF"/>
    </a:custClr>
    <a:custClr name="Lysblå 80%">
      <a:srgbClr val="D7EAFB"/>
    </a:custClr>
    <a:custClr name="Lysblå 60%">
      <a:srgbClr val="E0EFFC"/>
    </a:custClr>
    <a:custClr name="Lysblå 40%">
      <a:srgbClr val="EBF5FD"/>
    </a:custClr>
    <a:custClr name="Lysblå 20%">
      <a:srgbClr val="58595B"/>
    </a:custClr>
    <a:custClr name="Grøn">
      <a:srgbClr val="D4E600"/>
    </a:custClr>
    <a:custClr name="Grøn 80%">
      <a:srgbClr val="E7E461"/>
    </a:custClr>
    <a:custClr name="Grøn 60%">
      <a:srgbClr val="EEEB8E"/>
    </a:custClr>
    <a:custClr name="Grøn 40%">
      <a:srgbClr val="F3F1B7"/>
    </a:custClr>
    <a:custClr name="Grøn 20%">
      <a:srgbClr val="FAF9DD"/>
    </a:custClr>
    <a:custClr name="Sort">
      <a:srgbClr val="000000"/>
    </a:custClr>
    <a:custClr name="Sort 80%">
      <a:srgbClr val="565656"/>
    </a:custClr>
    <a:custClr name="Sort 60%">
      <a:srgbClr val="858585"/>
    </a:custClr>
    <a:custClr name="Sort 40%">
      <a:srgbClr val="B0B0B1"/>
    </a:custClr>
    <a:custClr name="Sort 20%">
      <a:srgbClr val="D8D9D9"/>
    </a:custClr>
    <a:custClr name="Sand">
      <a:srgbClr val="DCD0BC"/>
    </a:custClr>
    <a:custClr name="Sand 80%">
      <a:srgbClr val="E3D9C9"/>
    </a:custClr>
    <a:custClr name="Sand 60%">
      <a:srgbClr val="EAE2D5"/>
    </a:custClr>
    <a:custClr name="Sand' 40%">
      <a:srgbClr val="F1EBE3"/>
    </a:custClr>
    <a:custClr name="Sand 20%">
      <a:srgbClr val="F8F5F1"/>
    </a:custClr>
    <a:custClr name="Hvid">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p_x00e5_opgave xmlns="7f93eb03-c48b-4e98-b996-f825cae73423">Færdig</Statusp_x00e5_opgave>
    <Afsendt xmlns="7f93eb03-c48b-4e98-b996-f825cae73423" xsi:nil="true"/>
    <lcf76f155ced4ddcb4097134ff3c332f xmlns="7f93eb03-c48b-4e98-b996-f825cae73423">
      <Terms xmlns="http://schemas.microsoft.com/office/infopath/2007/PartnerControls"/>
    </lcf76f155ced4ddcb4097134ff3c332f>
    <TaxCatchAll xmlns="8ea558ba-b155-40f5-aeff-ac07dabcbd08" xsi:nil="true"/>
    <Printet xmlns="7f93eb03-c48b-4e98-b996-f825cae73423">false</Printet>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38C596A3F90CA46B6798444F0AA5F9B" ma:contentTypeVersion="22" ma:contentTypeDescription="Opret et nyt dokument." ma:contentTypeScope="" ma:versionID="bf2b8c4214b9b83f5be7b8b14b6978f5">
  <xsd:schema xmlns:xsd="http://www.w3.org/2001/XMLSchema" xmlns:xs="http://www.w3.org/2001/XMLSchema" xmlns:p="http://schemas.microsoft.com/office/2006/metadata/properties" xmlns:ns2="7f93eb03-c48b-4e98-b996-f825cae73423" xmlns:ns3="8ea558ba-b155-40f5-aeff-ac07dabcbd08" targetNamespace="http://schemas.microsoft.com/office/2006/metadata/properties" ma:root="true" ma:fieldsID="aa3f20f44fa93b5999e8cda7b4b9efb2" ns2:_="" ns3:_="">
    <xsd:import namespace="7f93eb03-c48b-4e98-b996-f825cae73423"/>
    <xsd:import namespace="8ea558ba-b155-40f5-aeff-ac07dabcbd08"/>
    <xsd:element name="properties">
      <xsd:complexType>
        <xsd:sequence>
          <xsd:element name="documentManagement">
            <xsd:complexType>
              <xsd:all>
                <xsd:element ref="ns2:Statusp_x00e5_opgave"/>
                <xsd:element ref="ns2:Printet"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Afsen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3eb03-c48b-4e98-b996-f825cae73423" elementFormDefault="qualified">
    <xsd:import namespace="http://schemas.microsoft.com/office/2006/documentManagement/types"/>
    <xsd:import namespace="http://schemas.microsoft.com/office/infopath/2007/PartnerControls"/>
    <xsd:element name="Statusp_x00e5_opgave" ma:index="1" ma:displayName="Status på opgave" ma:default="Færdig" ma:format="RadioButtons" ma:internalName="Statusp_x00e5_opgave" ma:readOnly="false">
      <xsd:simpleType>
        <xsd:union memberTypes="dms:Text">
          <xsd:simpleType>
            <xsd:restriction base="dms:Choice">
              <xsd:enumeration value="Færdig"/>
            </xsd:restriction>
          </xsd:simpleType>
        </xsd:union>
      </xsd:simpleType>
    </xsd:element>
    <xsd:element name="Printet" ma:index="2" nillable="true" ma:displayName="Printet" ma:default="0" ma:description="Ikke færdiggjort - find mail i fælles mailboks, lav label, print kort og send afsted - husk at tjekke om den frivillige er oprettet korrekt i BC" ma:format="Dropdown" ma:internalName="Printet"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hidden="true"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5991f354-4b5f-47f6-9ac2-88b5116a3f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fsendt" ma:index="24" nillable="true" ma:displayName="Afsendt" ma:format="DateOnly" ma:indexed="true" ma:internalName="Afsen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a558ba-b155-40f5-aeff-ac07dabcbd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7f0a89-2c03-4fb3-98cf-93ea383e1ba5}" ma:internalName="TaxCatchAll" ma:readOnly="false" ma:showField="CatchAllData" ma:web="8ea558ba-b155-40f5-aeff-ac07dabcb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57FD-5B3D-4B89-8276-313174ECA965}">
  <ds:schemaRefs>
    <ds:schemaRef ds:uri="http://www.w3.org/XML/1998/namespace"/>
    <ds:schemaRef ds:uri="adc6f7d2-2fd4-4c58-add3-50ea831b733c"/>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fe0e463f-46c1-4b5a-aeae-2e65b590151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1960A20-7CE5-4D53-A25A-85EB12252B95}"/>
</file>

<file path=customXml/itemProps3.xml><?xml version="1.0" encoding="utf-8"?>
<ds:datastoreItem xmlns:ds="http://schemas.openxmlformats.org/officeDocument/2006/customXml" ds:itemID="{4D8FD7DD-AD98-4194-86B1-2EA8F9FD0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2</Pages>
  <Words>471</Words>
  <Characters>2874</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Brev</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Hjorth, Lene Forslund (LFH005)</dc:creator>
  <cp:lastModifiedBy>Hermund, Emil Baun (EHE011)</cp:lastModifiedBy>
  <cp:revision>2</cp:revision>
  <cp:lastPrinted>2019-01-09T13:19:00Z</cp:lastPrinted>
  <dcterms:created xsi:type="dcterms:W3CDTF">2026-07-31T08:03:00Z</dcterms:created>
  <dcterms:modified xsi:type="dcterms:W3CDTF">2026-07-31T08:03:00Z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0x010100138C596A3F90CA46B6798444F0AA5F9B</vt:lpwstr>
  </property>
</Properties>
</file>